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11348D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83D36">
        <w:rPr>
          <w:rFonts w:ascii="Garamond" w:hAnsi="Garamond"/>
          <w:u w:val="single"/>
        </w:rPr>
        <w:t>2</w:t>
      </w:r>
      <w:r w:rsidR="0002229D">
        <w:rPr>
          <w:rFonts w:ascii="Garamond" w:hAnsi="Garamond"/>
          <w:u w:val="single"/>
        </w:rPr>
        <w:t>6</w:t>
      </w:r>
      <w:r w:rsidR="00F55D47">
        <w:rPr>
          <w:rFonts w:ascii="Garamond" w:hAnsi="Garamond"/>
          <w:u w:val="single"/>
        </w:rPr>
        <w:t>.0</w:t>
      </w:r>
      <w:r w:rsidR="00E8336A">
        <w:rPr>
          <w:rFonts w:ascii="Garamond" w:hAnsi="Garamond"/>
          <w:u w:val="single"/>
        </w:rPr>
        <w:t>8</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7440D">
        <w:rPr>
          <w:rFonts w:ascii="Garamond" w:hAnsi="Garamond"/>
          <w:b/>
          <w:bCs/>
          <w:u w:val="single"/>
        </w:rPr>
        <w:t>11</w:t>
      </w:r>
      <w:r w:rsidR="0002229D">
        <w:rPr>
          <w:rFonts w:ascii="Garamond" w:hAnsi="Garamond"/>
          <w:b/>
          <w:bCs/>
          <w:u w:val="single"/>
        </w:rPr>
        <w:t>71</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7365CD2F" w:rsidR="00015ADD" w:rsidRDefault="0002229D" w:rsidP="00364CD7">
      <w:pPr>
        <w:spacing w:after="0"/>
        <w:jc w:val="both"/>
        <w:rPr>
          <w:noProof/>
        </w:rPr>
      </w:pPr>
      <w:r w:rsidRPr="0002229D">
        <w:rPr>
          <w:noProof/>
        </w:rPr>
        <w:drawing>
          <wp:inline distT="0" distB="0" distL="0" distR="0" wp14:anchorId="237D6782" wp14:editId="1CF89B34">
            <wp:extent cx="5525271" cy="1590897"/>
            <wp:effectExtent l="0" t="0" r="0" b="9525"/>
            <wp:docPr id="73996203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962038" name=""/>
                    <pic:cNvPicPr/>
                  </pic:nvPicPr>
                  <pic:blipFill>
                    <a:blip r:embed="rId13"/>
                    <a:stretch>
                      <a:fillRect/>
                    </a:stretch>
                  </pic:blipFill>
                  <pic:spPr>
                    <a:xfrm>
                      <a:off x="0" y="0"/>
                      <a:ext cx="5525271" cy="1590897"/>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2FE8BD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1131D">
        <w:rPr>
          <w:rFonts w:ascii="Garamond" w:eastAsia="Times New Roman" w:hAnsi="Garamond"/>
          <w:b/>
          <w:bCs/>
          <w:lang w:eastAsia="sl-SI"/>
        </w:rPr>
        <w:t>1</w:t>
      </w:r>
      <w:r w:rsidR="000667F3">
        <w:rPr>
          <w:rFonts w:ascii="Garamond" w:eastAsia="Times New Roman" w:hAnsi="Garamond"/>
          <w:b/>
          <w:bCs/>
          <w:lang w:eastAsia="sl-SI"/>
        </w:rPr>
        <w:t>1</w:t>
      </w:r>
      <w:r w:rsidR="0002229D">
        <w:rPr>
          <w:rFonts w:ascii="Garamond" w:eastAsia="Times New Roman" w:hAnsi="Garamond"/>
          <w:b/>
          <w:bCs/>
          <w:lang w:eastAsia="sl-SI"/>
        </w:rPr>
        <w:t>71</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7D76E2">
        <w:rPr>
          <w:rFonts w:ascii="Garamond" w:eastAsia="Times New Roman" w:hAnsi="Garamond"/>
          <w:b/>
          <w:bCs/>
          <w:lang w:eastAsia="sl-SI"/>
        </w:rPr>
        <w:t>60</w:t>
      </w:r>
      <w:r w:rsidR="0002229D">
        <w:rPr>
          <w:rFonts w:ascii="Garamond" w:eastAsia="Times New Roman" w:hAnsi="Garamond"/>
          <w:b/>
          <w:bCs/>
          <w:lang w:eastAsia="sl-SI"/>
        </w:rPr>
        <w:t>7</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D6B4D">
        <w:rPr>
          <w:rFonts w:ascii="Garamond" w:eastAsia="Times New Roman" w:hAnsi="Garamond"/>
          <w:lang w:eastAsia="sl-SI"/>
        </w:rPr>
        <w:t>2</w:t>
      </w:r>
      <w:r w:rsidR="0002229D">
        <w:rPr>
          <w:rFonts w:ascii="Garamond" w:eastAsia="Times New Roman" w:hAnsi="Garamond"/>
          <w:lang w:eastAsia="sl-SI"/>
        </w:rPr>
        <w:t>7</w:t>
      </w:r>
      <w:r w:rsidR="007D76E2" w:rsidRPr="007D76E2">
        <w:rPr>
          <w:rFonts w:ascii="Garamond" w:eastAsia="Times New Roman" w:hAnsi="Garamond"/>
          <w:lang w:eastAsia="sl-SI"/>
        </w:rPr>
        <w:t>.08.2026</w:t>
      </w:r>
      <w:r w:rsidR="007D76E2">
        <w:rPr>
          <w:rFonts w:ascii="Garamond" w:eastAsia="Times New Roman" w:hAnsi="Garamond"/>
          <w:lang w:eastAsia="sl-SI"/>
        </w:rPr>
        <w:t xml:space="preserve"> </w:t>
      </w:r>
      <w:r w:rsidRPr="00BA163D">
        <w:rPr>
          <w:rFonts w:ascii="Garamond" w:eastAsia="Times New Roman" w:hAnsi="Garamond"/>
          <w:lang w:eastAsia="sl-SI"/>
        </w:rPr>
        <w:t xml:space="preserve">do </w:t>
      </w:r>
      <w:r w:rsidR="00BE37ED" w:rsidRPr="00EC4224">
        <w:rPr>
          <w:rFonts w:ascii="Garamond" w:eastAsia="Times New Roman" w:hAnsi="Garamond"/>
          <w:lang w:eastAsia="sl-SI"/>
        </w:rPr>
        <w:t>1</w:t>
      </w:r>
      <w:r w:rsidR="00B153A9">
        <w:rPr>
          <w:rFonts w:ascii="Garamond" w:eastAsia="Times New Roman" w:hAnsi="Garamond"/>
          <w:lang w:eastAsia="sl-SI"/>
        </w:rPr>
        <w:t>3</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67D5C" w14:textId="77777777" w:rsidR="009F1696" w:rsidRDefault="009F1696" w:rsidP="00E5569B">
      <w:pPr>
        <w:spacing w:after="0"/>
      </w:pPr>
      <w:r>
        <w:separator/>
      </w:r>
    </w:p>
  </w:endnote>
  <w:endnote w:type="continuationSeparator" w:id="0">
    <w:p w14:paraId="476251D2" w14:textId="77777777" w:rsidR="009F1696" w:rsidRDefault="009F169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4B4CD" w14:textId="77777777" w:rsidR="009F1696" w:rsidRDefault="009F1696" w:rsidP="00E5569B">
      <w:pPr>
        <w:spacing w:after="0"/>
      </w:pPr>
      <w:r>
        <w:separator/>
      </w:r>
    </w:p>
  </w:footnote>
  <w:footnote w:type="continuationSeparator" w:id="0">
    <w:p w14:paraId="3F679FBF" w14:textId="77777777" w:rsidR="009F1696" w:rsidRDefault="009F169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229D"/>
    <w:rsid w:val="000277DA"/>
    <w:rsid w:val="00031EFC"/>
    <w:rsid w:val="00034BFC"/>
    <w:rsid w:val="00035686"/>
    <w:rsid w:val="0003681C"/>
    <w:rsid w:val="00037997"/>
    <w:rsid w:val="00042DE3"/>
    <w:rsid w:val="00043887"/>
    <w:rsid w:val="000473DA"/>
    <w:rsid w:val="000477A9"/>
    <w:rsid w:val="00050338"/>
    <w:rsid w:val="00053656"/>
    <w:rsid w:val="0005381E"/>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414A"/>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D6B4D"/>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0F65"/>
    <w:rsid w:val="001111D4"/>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39A1"/>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0484"/>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5A5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6D3"/>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03DF"/>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259"/>
    <w:rsid w:val="006F3FE1"/>
    <w:rsid w:val="006F5329"/>
    <w:rsid w:val="006F58AB"/>
    <w:rsid w:val="006F5FAB"/>
    <w:rsid w:val="006F6F4F"/>
    <w:rsid w:val="006F72CE"/>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179"/>
    <w:rsid w:val="00754687"/>
    <w:rsid w:val="00756697"/>
    <w:rsid w:val="00762B4C"/>
    <w:rsid w:val="00764158"/>
    <w:rsid w:val="007643DC"/>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9FB"/>
    <w:rsid w:val="00784A3A"/>
    <w:rsid w:val="00784DE4"/>
    <w:rsid w:val="0078593D"/>
    <w:rsid w:val="00786A60"/>
    <w:rsid w:val="007874A4"/>
    <w:rsid w:val="0079056F"/>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4A0"/>
    <w:rsid w:val="007D1F87"/>
    <w:rsid w:val="007D4C24"/>
    <w:rsid w:val="007D5225"/>
    <w:rsid w:val="007D76E2"/>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01A"/>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351E"/>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07DD"/>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1A16"/>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1696"/>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2C06"/>
    <w:rsid w:val="00A56280"/>
    <w:rsid w:val="00A56570"/>
    <w:rsid w:val="00A60D2A"/>
    <w:rsid w:val="00A618C0"/>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3D36"/>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0AB4"/>
    <w:rsid w:val="00AC1245"/>
    <w:rsid w:val="00AC1647"/>
    <w:rsid w:val="00AC2C4A"/>
    <w:rsid w:val="00AC2FC3"/>
    <w:rsid w:val="00AC358F"/>
    <w:rsid w:val="00AC380F"/>
    <w:rsid w:val="00AC4AF5"/>
    <w:rsid w:val="00AC4BF5"/>
    <w:rsid w:val="00AC59A0"/>
    <w:rsid w:val="00AD106D"/>
    <w:rsid w:val="00AD3CDB"/>
    <w:rsid w:val="00AD6E1E"/>
    <w:rsid w:val="00AE0061"/>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3A9"/>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35E5C"/>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7440D"/>
    <w:rsid w:val="00C80657"/>
    <w:rsid w:val="00C827A9"/>
    <w:rsid w:val="00C82FF3"/>
    <w:rsid w:val="00C83DFB"/>
    <w:rsid w:val="00C84F86"/>
    <w:rsid w:val="00C85C94"/>
    <w:rsid w:val="00C91718"/>
    <w:rsid w:val="00C92AA3"/>
    <w:rsid w:val="00C9501D"/>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9C9"/>
    <w:rsid w:val="00E16CE8"/>
    <w:rsid w:val="00E16E68"/>
    <w:rsid w:val="00E20217"/>
    <w:rsid w:val="00E2088D"/>
    <w:rsid w:val="00E24517"/>
    <w:rsid w:val="00E2473E"/>
    <w:rsid w:val="00E25EA1"/>
    <w:rsid w:val="00E30C4A"/>
    <w:rsid w:val="00E319DF"/>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336A"/>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4C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51C"/>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5381E"/>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11D4"/>
    <w:rsid w:val="001131D0"/>
    <w:rsid w:val="001169CB"/>
    <w:rsid w:val="00121C03"/>
    <w:rsid w:val="00140E9A"/>
    <w:rsid w:val="00141168"/>
    <w:rsid w:val="00141892"/>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425C5"/>
    <w:rsid w:val="002553B4"/>
    <w:rsid w:val="00261B92"/>
    <w:rsid w:val="0027012E"/>
    <w:rsid w:val="0028184C"/>
    <w:rsid w:val="00281862"/>
    <w:rsid w:val="0028408E"/>
    <w:rsid w:val="00291755"/>
    <w:rsid w:val="0029338B"/>
    <w:rsid w:val="00293A75"/>
    <w:rsid w:val="00294C40"/>
    <w:rsid w:val="002A1443"/>
    <w:rsid w:val="002A4038"/>
    <w:rsid w:val="002B6CB2"/>
    <w:rsid w:val="002B6E38"/>
    <w:rsid w:val="002B754E"/>
    <w:rsid w:val="002B7FE9"/>
    <w:rsid w:val="002C166D"/>
    <w:rsid w:val="002C4CC0"/>
    <w:rsid w:val="002C7345"/>
    <w:rsid w:val="002D0484"/>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54D7"/>
    <w:rsid w:val="00357654"/>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E91"/>
    <w:rsid w:val="004B2791"/>
    <w:rsid w:val="004B5A5D"/>
    <w:rsid w:val="004B70E6"/>
    <w:rsid w:val="004C176A"/>
    <w:rsid w:val="004C71CD"/>
    <w:rsid w:val="004C75B2"/>
    <w:rsid w:val="004D1292"/>
    <w:rsid w:val="004F7DEA"/>
    <w:rsid w:val="004F7FF9"/>
    <w:rsid w:val="00504ABA"/>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1565E"/>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D2AFE"/>
    <w:rsid w:val="006E46FB"/>
    <w:rsid w:val="006F522A"/>
    <w:rsid w:val="006F58AB"/>
    <w:rsid w:val="006F7061"/>
    <w:rsid w:val="007029F6"/>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49FB"/>
    <w:rsid w:val="00786A60"/>
    <w:rsid w:val="0079083E"/>
    <w:rsid w:val="007923AC"/>
    <w:rsid w:val="007935C0"/>
    <w:rsid w:val="007A0FFC"/>
    <w:rsid w:val="007A3994"/>
    <w:rsid w:val="007A44D9"/>
    <w:rsid w:val="007A5405"/>
    <w:rsid w:val="007B11CD"/>
    <w:rsid w:val="007D2727"/>
    <w:rsid w:val="007D4C24"/>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401A"/>
    <w:rsid w:val="008772AE"/>
    <w:rsid w:val="00884E23"/>
    <w:rsid w:val="008938CF"/>
    <w:rsid w:val="008952E3"/>
    <w:rsid w:val="00895626"/>
    <w:rsid w:val="008B09CD"/>
    <w:rsid w:val="008D169C"/>
    <w:rsid w:val="008D2494"/>
    <w:rsid w:val="008D59ED"/>
    <w:rsid w:val="008F502F"/>
    <w:rsid w:val="00906386"/>
    <w:rsid w:val="00916886"/>
    <w:rsid w:val="00922883"/>
    <w:rsid w:val="00925689"/>
    <w:rsid w:val="00932D5E"/>
    <w:rsid w:val="0093674F"/>
    <w:rsid w:val="009507DD"/>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18C0"/>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E0061"/>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5B69"/>
    <w:rsid w:val="00C66E24"/>
    <w:rsid w:val="00C7052B"/>
    <w:rsid w:val="00C7152D"/>
    <w:rsid w:val="00C71B5E"/>
    <w:rsid w:val="00C720BB"/>
    <w:rsid w:val="00C73C33"/>
    <w:rsid w:val="00C82FF3"/>
    <w:rsid w:val="00C84F86"/>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9C9"/>
    <w:rsid w:val="00E16CE8"/>
    <w:rsid w:val="00E20217"/>
    <w:rsid w:val="00E24390"/>
    <w:rsid w:val="00E2658B"/>
    <w:rsid w:val="00E2678A"/>
    <w:rsid w:val="00E319DF"/>
    <w:rsid w:val="00E444A5"/>
    <w:rsid w:val="00E614AD"/>
    <w:rsid w:val="00E63305"/>
    <w:rsid w:val="00E6457A"/>
    <w:rsid w:val="00E65382"/>
    <w:rsid w:val="00E718D1"/>
    <w:rsid w:val="00E74CB2"/>
    <w:rsid w:val="00E752E6"/>
    <w:rsid w:val="00E9349F"/>
    <w:rsid w:val="00E966DB"/>
    <w:rsid w:val="00EA356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2026-08-07T08:58:00Z</cp:lastPrinted>
  <dcterms:created xsi:type="dcterms:W3CDTF">2026-08-26T13:51:00Z</dcterms:created>
  <dcterms:modified xsi:type="dcterms:W3CDTF">2026-08-26T13:51:00Z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